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73C21" w14:textId="039F4780" w:rsidR="009B13E4" w:rsidRDefault="009B13E4" w:rsidP="004771EC">
      <w:pPr>
        <w:pStyle w:val="Title2"/>
        <w:jc w:val="left"/>
      </w:pPr>
    </w:p>
    <w:p w14:paraId="1DA729D1" w14:textId="4420B081" w:rsidR="004B2978" w:rsidRDefault="004B2978" w:rsidP="004B2978">
      <w:pPr>
        <w:spacing w:after="160"/>
        <w:jc w:val="center"/>
        <w:rPr>
          <w:rFonts w:ascii="Times New Roman" w:eastAsia="Calibri" w:hAnsi="Times New Roman" w:cs="Times New Roman"/>
        </w:rPr>
      </w:pPr>
      <w:r w:rsidRPr="004B2978">
        <w:rPr>
          <w:rFonts w:ascii="Times New Roman" w:eastAsia="Calibri" w:hAnsi="Times New Roman" w:cs="Times New Roman"/>
        </w:rPr>
        <w:t>Minority Traits in America</w:t>
      </w:r>
    </w:p>
    <w:p w14:paraId="1575E84C" w14:textId="3F31617E" w:rsidR="0035551C" w:rsidRPr="00C40430" w:rsidRDefault="00E84247" w:rsidP="00E84247">
      <w:pPr>
        <w:spacing w:after="160"/>
        <w:jc w:val="both"/>
        <w:rPr>
          <w:rFonts w:ascii="Times New Roman" w:eastAsia="Calibri" w:hAnsi="Times New Roman" w:cs="Times New Roman"/>
        </w:rPr>
      </w:pPr>
      <w:r>
        <w:rPr>
          <w:rFonts w:ascii="Times New Roman" w:eastAsia="Calibri" w:hAnsi="Times New Roman" w:cs="Times New Roman"/>
        </w:rPr>
        <w:t>C</w:t>
      </w:r>
      <w:r w:rsidR="0035551C" w:rsidRPr="00C40430">
        <w:rPr>
          <w:rFonts w:ascii="Times New Roman" w:eastAsia="Calibri" w:hAnsi="Times New Roman" w:cs="Times New Roman"/>
        </w:rPr>
        <w:t>ulture may be defined as the manner in which people live, which include key aspects such as the attitudes, beliefs, economical position, and values</w:t>
      </w:r>
      <w:r w:rsidR="0035551C" w:rsidRPr="00C40430">
        <w:rPr>
          <w:rFonts w:ascii="Times New Roman" w:eastAsia="Calibri" w:hAnsi="Times New Roman" w:cs="Times New Roman"/>
          <w:color w:val="222222"/>
          <w:shd w:val="clear" w:color="auto" w:fill="FFFFFF"/>
        </w:rPr>
        <w:t xml:space="preserve"> (</w:t>
      </w:r>
      <w:r w:rsidR="0035551C" w:rsidRPr="00C40430">
        <w:rPr>
          <w:rFonts w:ascii="Times New Roman" w:eastAsia="Calibri" w:hAnsi="Times New Roman" w:cs="Times New Roman"/>
        </w:rPr>
        <w:t>Rogers-</w:t>
      </w:r>
      <w:proofErr w:type="spellStart"/>
      <w:r w:rsidR="0035551C" w:rsidRPr="00C40430">
        <w:rPr>
          <w:rFonts w:ascii="Times New Roman" w:eastAsia="Calibri" w:hAnsi="Times New Roman" w:cs="Times New Roman"/>
        </w:rPr>
        <w:t>Dulan</w:t>
      </w:r>
      <w:proofErr w:type="spellEnd"/>
      <w:r w:rsidR="0035551C" w:rsidRPr="00C40430">
        <w:rPr>
          <w:rFonts w:ascii="Times New Roman" w:eastAsia="Calibri" w:hAnsi="Times New Roman" w:cs="Times New Roman"/>
        </w:rPr>
        <w:t xml:space="preserve"> &amp; </w:t>
      </w:r>
      <w:proofErr w:type="spellStart"/>
      <w:r w:rsidR="0035551C" w:rsidRPr="00C40430">
        <w:rPr>
          <w:rFonts w:ascii="Times New Roman" w:eastAsia="Calibri" w:hAnsi="Times New Roman" w:cs="Times New Roman"/>
        </w:rPr>
        <w:t>Blacher</w:t>
      </w:r>
      <w:proofErr w:type="spellEnd"/>
      <w:r w:rsidR="0035551C" w:rsidRPr="00C40430">
        <w:rPr>
          <w:rFonts w:ascii="Times New Roman" w:eastAsia="Calibri" w:hAnsi="Times New Roman" w:cs="Times New Roman"/>
        </w:rPr>
        <w:t xml:space="preserve">, 2015).  </w:t>
      </w:r>
      <w:r>
        <w:rPr>
          <w:rFonts w:ascii="Times New Roman" w:eastAsia="Calibri" w:hAnsi="Times New Roman" w:cs="Times New Roman"/>
        </w:rPr>
        <w:t>In s</w:t>
      </w:r>
      <w:r w:rsidR="0035551C" w:rsidRPr="00C40430">
        <w:rPr>
          <w:rFonts w:ascii="Times New Roman" w:eastAsia="Calibri" w:hAnsi="Times New Roman" w:cs="Times New Roman"/>
        </w:rPr>
        <w:t>ociology, culture is usually considered as the bridge that fills the gap existing between the past and the future</w:t>
      </w:r>
      <w:r>
        <w:rPr>
          <w:rFonts w:ascii="Times New Roman" w:eastAsia="Calibri" w:hAnsi="Times New Roman" w:cs="Times New Roman"/>
        </w:rPr>
        <w:t xml:space="preserve"> (Little, 2016)</w:t>
      </w:r>
      <w:r w:rsidR="0035551C" w:rsidRPr="00C40430">
        <w:rPr>
          <w:rFonts w:ascii="Times New Roman" w:eastAsia="Calibri" w:hAnsi="Times New Roman" w:cs="Times New Roman"/>
        </w:rPr>
        <w:t xml:space="preserve">. Thus, at the backdrop of increasing globalization, culture is usually </w:t>
      </w:r>
      <w:r>
        <w:rPr>
          <w:rFonts w:ascii="Times New Roman" w:eastAsia="Calibri" w:hAnsi="Times New Roman" w:cs="Times New Roman"/>
        </w:rPr>
        <w:t>thought as the</w:t>
      </w:r>
      <w:r w:rsidR="0035551C" w:rsidRPr="00C40430">
        <w:rPr>
          <w:rFonts w:ascii="Times New Roman" w:eastAsia="Calibri" w:hAnsi="Times New Roman" w:cs="Times New Roman"/>
        </w:rPr>
        <w:t xml:space="preserve"> guid</w:t>
      </w:r>
      <w:r>
        <w:rPr>
          <w:rFonts w:ascii="Times New Roman" w:eastAsia="Calibri" w:hAnsi="Times New Roman" w:cs="Times New Roman"/>
        </w:rPr>
        <w:t>e towards the future. E</w:t>
      </w:r>
      <w:r w:rsidR="0035551C" w:rsidRPr="00C40430">
        <w:rPr>
          <w:rFonts w:ascii="Times New Roman" w:eastAsia="Calibri" w:hAnsi="Times New Roman" w:cs="Times New Roman"/>
        </w:rPr>
        <w:t>ven though the culture of the United States can be termed as being that of Western origin, a significant proportion of Sociologists usually consider the nation as being a melting point of diverse cultures from across the globe including the African culture Hispanics/Latinos culture, and the Native American culture.  This can be attributed to a myriad of issues key among them being the large-scale immigration experienced during the 19</w:t>
      </w:r>
      <w:r w:rsidR="0035551C" w:rsidRPr="00C40430">
        <w:rPr>
          <w:rFonts w:ascii="Times New Roman" w:eastAsia="Calibri" w:hAnsi="Times New Roman" w:cs="Times New Roman"/>
          <w:vertAlign w:val="superscript"/>
        </w:rPr>
        <w:t xml:space="preserve">th </w:t>
      </w:r>
      <w:r w:rsidR="0035551C" w:rsidRPr="00C40430">
        <w:rPr>
          <w:rFonts w:ascii="Times New Roman" w:eastAsia="Calibri" w:hAnsi="Times New Roman" w:cs="Times New Roman"/>
        </w:rPr>
        <w:t>century</w:t>
      </w:r>
      <w:r w:rsidR="0035551C" w:rsidRPr="004B2BD9">
        <w:rPr>
          <w:rFonts w:ascii="Times New Roman" w:eastAsia="Calibri" w:hAnsi="Times New Roman" w:cs="Times New Roman"/>
        </w:rPr>
        <w:t xml:space="preserve"> </w:t>
      </w:r>
      <w:r w:rsidR="0035551C">
        <w:rPr>
          <w:rFonts w:ascii="Times New Roman" w:eastAsia="Calibri" w:hAnsi="Times New Roman" w:cs="Times New Roman"/>
        </w:rPr>
        <w:t xml:space="preserve">(Jones, </w:t>
      </w:r>
      <w:r w:rsidR="0035551C" w:rsidRPr="004B2BD9">
        <w:rPr>
          <w:rFonts w:ascii="Times New Roman" w:eastAsia="Calibri" w:hAnsi="Times New Roman" w:cs="Times New Roman"/>
        </w:rPr>
        <w:t>2014</w:t>
      </w:r>
      <w:r w:rsidR="00F83C2A">
        <w:rPr>
          <w:rFonts w:ascii="Times New Roman" w:eastAsia="Calibri" w:hAnsi="Times New Roman" w:cs="Times New Roman"/>
        </w:rPr>
        <w:t xml:space="preserve">). In this paper I </w:t>
      </w:r>
      <w:r w:rsidR="009D3550">
        <w:rPr>
          <w:rFonts w:ascii="Times New Roman" w:eastAsia="Calibri" w:hAnsi="Times New Roman" w:cs="Times New Roman"/>
        </w:rPr>
        <w:t xml:space="preserve">will </w:t>
      </w:r>
      <w:r w:rsidR="00F83C2A">
        <w:rPr>
          <w:rFonts w:ascii="Times New Roman" w:eastAsia="Calibri" w:hAnsi="Times New Roman" w:cs="Times New Roman"/>
        </w:rPr>
        <w:t>talk about</w:t>
      </w:r>
      <w:r w:rsidR="0035551C" w:rsidRPr="00C40430">
        <w:rPr>
          <w:rFonts w:ascii="Times New Roman" w:eastAsia="Calibri" w:hAnsi="Times New Roman" w:cs="Times New Roman"/>
        </w:rPr>
        <w:t xml:space="preserve"> some of the cultural aspects that are associated with </w:t>
      </w:r>
      <w:r w:rsidR="009D3550" w:rsidRPr="00C40430">
        <w:rPr>
          <w:rFonts w:ascii="Times New Roman" w:eastAsia="Calibri" w:hAnsi="Times New Roman" w:cs="Times New Roman"/>
        </w:rPr>
        <w:t>minority’s</w:t>
      </w:r>
      <w:r w:rsidR="0035551C" w:rsidRPr="00C40430">
        <w:rPr>
          <w:rFonts w:ascii="Times New Roman" w:eastAsia="Calibri" w:hAnsi="Times New Roman" w:cs="Times New Roman"/>
        </w:rPr>
        <w:t xml:space="preserve"> families, with </w:t>
      </w:r>
      <w:r w:rsidR="009D3550">
        <w:rPr>
          <w:rFonts w:ascii="Times New Roman" w:eastAsia="Calibri" w:hAnsi="Times New Roman" w:cs="Times New Roman"/>
        </w:rPr>
        <w:t>a</w:t>
      </w:r>
      <w:r w:rsidR="00F83C2A">
        <w:rPr>
          <w:rFonts w:ascii="Times New Roman" w:eastAsia="Calibri" w:hAnsi="Times New Roman" w:cs="Times New Roman"/>
        </w:rPr>
        <w:t xml:space="preserve"> </w:t>
      </w:r>
      <w:r w:rsidR="009D3550">
        <w:rPr>
          <w:rFonts w:ascii="Times New Roman" w:eastAsia="Calibri" w:hAnsi="Times New Roman" w:cs="Times New Roman"/>
        </w:rPr>
        <w:t xml:space="preserve">particular interest </w:t>
      </w:r>
      <w:r w:rsidR="0035551C" w:rsidRPr="00C40430">
        <w:rPr>
          <w:rFonts w:ascii="Times New Roman" w:eastAsia="Calibri" w:hAnsi="Times New Roman" w:cs="Times New Roman"/>
        </w:rPr>
        <w:t xml:space="preserve">to the </w:t>
      </w:r>
      <w:r w:rsidR="00F83C2A">
        <w:rPr>
          <w:rFonts w:ascii="Times New Roman" w:eastAsia="Calibri" w:hAnsi="Times New Roman" w:cs="Times New Roman"/>
        </w:rPr>
        <w:t xml:space="preserve">African-Americans community and </w:t>
      </w:r>
      <w:r w:rsidR="0035551C" w:rsidRPr="00C40430">
        <w:rPr>
          <w:rFonts w:ascii="Times New Roman" w:eastAsia="Calibri" w:hAnsi="Times New Roman" w:cs="Times New Roman"/>
        </w:rPr>
        <w:t>the American culture.</w:t>
      </w:r>
    </w:p>
    <w:p w14:paraId="05015610" w14:textId="1E8DA100" w:rsidR="0035551C" w:rsidRPr="00C40430" w:rsidRDefault="0035551C" w:rsidP="0035551C">
      <w:pPr>
        <w:spacing w:after="160"/>
        <w:jc w:val="both"/>
        <w:rPr>
          <w:rFonts w:ascii="Times New Roman" w:eastAsia="Calibri" w:hAnsi="Times New Roman" w:cs="Times New Roman"/>
        </w:rPr>
      </w:pPr>
      <w:r w:rsidRPr="00C40430">
        <w:rPr>
          <w:rFonts w:ascii="Times New Roman" w:eastAsia="Calibri" w:hAnsi="Times New Roman" w:cs="Times New Roman"/>
        </w:rPr>
        <w:t xml:space="preserve">Price, Bush, and Price (2017) define minorities as a group of individuals that are differentiated from other people within the society as a result of their cultural and physical characteristics. Within the United States, Hispanics, African-Americans, and Asian Americans constitute the largest proportion of minorities respectively. </w:t>
      </w:r>
      <w:r w:rsidRPr="00C40430">
        <w:rPr>
          <w:rFonts w:ascii="Times New Roman" w:eastAsia="Calibri" w:hAnsi="Times New Roman" w:cs="Times New Roman"/>
          <w:color w:val="1D1D1D"/>
          <w:shd w:val="clear" w:color="auto" w:fill="FFFFFF"/>
        </w:rPr>
        <w:t>Price and colleagues (2017)</w:t>
      </w:r>
      <w:r w:rsidRPr="00C40430">
        <w:rPr>
          <w:rFonts w:ascii="Times New Roman" w:eastAsia="Calibri" w:hAnsi="Times New Roman" w:cs="Times New Roman"/>
        </w:rPr>
        <w:t xml:space="preserve"> state</w:t>
      </w:r>
      <w:r w:rsidR="009D3550">
        <w:rPr>
          <w:rFonts w:ascii="Times New Roman" w:eastAsia="Calibri" w:hAnsi="Times New Roman" w:cs="Times New Roman"/>
        </w:rPr>
        <w:t>s</w:t>
      </w:r>
      <w:r w:rsidRPr="00C40430">
        <w:rPr>
          <w:rFonts w:ascii="Times New Roman" w:eastAsia="Calibri" w:hAnsi="Times New Roman" w:cs="Times New Roman"/>
        </w:rPr>
        <w:t xml:space="preserve"> that there are </w:t>
      </w:r>
      <w:r>
        <w:rPr>
          <w:rFonts w:ascii="Times New Roman" w:eastAsia="Calibri" w:hAnsi="Times New Roman" w:cs="Times New Roman"/>
        </w:rPr>
        <w:t>three</w:t>
      </w:r>
      <w:r w:rsidRPr="00C40430">
        <w:rPr>
          <w:rFonts w:ascii="Times New Roman" w:eastAsia="Calibri" w:hAnsi="Times New Roman" w:cs="Times New Roman"/>
        </w:rPr>
        <w:t xml:space="preserve"> basic traits that usually </w:t>
      </w:r>
      <w:r w:rsidR="009D3550">
        <w:rPr>
          <w:rFonts w:ascii="Times New Roman" w:eastAsia="Calibri" w:hAnsi="Times New Roman" w:cs="Times New Roman"/>
        </w:rPr>
        <w:t>determine</w:t>
      </w:r>
      <w:r w:rsidRPr="00C40430">
        <w:rPr>
          <w:rFonts w:ascii="Times New Roman" w:eastAsia="Calibri" w:hAnsi="Times New Roman" w:cs="Times New Roman"/>
        </w:rPr>
        <w:t xml:space="preserve"> minoriti</w:t>
      </w:r>
      <w:r w:rsidR="009D3550">
        <w:rPr>
          <w:rFonts w:ascii="Times New Roman" w:eastAsia="Calibri" w:hAnsi="Times New Roman" w:cs="Times New Roman"/>
        </w:rPr>
        <w:t>es from the dominant group, for example</w:t>
      </w:r>
      <w:r w:rsidRPr="00C40430">
        <w:rPr>
          <w:rFonts w:ascii="Times New Roman" w:eastAsia="Calibri" w:hAnsi="Times New Roman" w:cs="Times New Roman"/>
        </w:rPr>
        <w:t>, whites including cultural and physical traits, unfair treatment,</w:t>
      </w:r>
      <w:r>
        <w:rPr>
          <w:rFonts w:ascii="Times New Roman" w:eastAsia="Calibri" w:hAnsi="Times New Roman" w:cs="Times New Roman"/>
        </w:rPr>
        <w:t xml:space="preserve"> and solidarity</w:t>
      </w:r>
      <w:r w:rsidRPr="00C40430">
        <w:rPr>
          <w:rFonts w:ascii="Times New Roman" w:eastAsia="Calibri" w:hAnsi="Times New Roman" w:cs="Times New Roman"/>
        </w:rPr>
        <w:t>.  In regards to cultural and physical characteristics, members of minority groups are bound to share cultural and physical traits that may differentiate them from those coming from the</w:t>
      </w:r>
      <w:r w:rsidR="009D3550">
        <w:rPr>
          <w:rFonts w:ascii="Times New Roman" w:eastAsia="Calibri" w:hAnsi="Times New Roman" w:cs="Times New Roman"/>
        </w:rPr>
        <w:t xml:space="preserve"> dominant group.  </w:t>
      </w:r>
      <w:r w:rsidR="009D3550">
        <w:rPr>
          <w:rFonts w:ascii="Times New Roman" w:eastAsia="Calibri" w:hAnsi="Times New Roman" w:cs="Times New Roman"/>
        </w:rPr>
        <w:lastRenderedPageBreak/>
        <w:t>Attributes such as skin tone</w:t>
      </w:r>
      <w:r w:rsidRPr="00C40430">
        <w:rPr>
          <w:rFonts w:ascii="Times New Roman" w:eastAsia="Calibri" w:hAnsi="Times New Roman" w:cs="Times New Roman"/>
        </w:rPr>
        <w:t xml:space="preserve"> and language are usually used by dominant groups in describing members of minority groups.</w:t>
      </w:r>
    </w:p>
    <w:p w14:paraId="1F4F5E2F" w14:textId="5B4D6D3F" w:rsidR="0035551C" w:rsidRPr="00C40430" w:rsidRDefault="009D3550" w:rsidP="0035551C">
      <w:pPr>
        <w:spacing w:after="160"/>
        <w:jc w:val="both"/>
        <w:rPr>
          <w:rFonts w:ascii="Times New Roman" w:eastAsia="Calibri" w:hAnsi="Times New Roman" w:cs="Times New Roman"/>
        </w:rPr>
      </w:pPr>
      <w:r>
        <w:rPr>
          <w:rFonts w:ascii="Times New Roman" w:eastAsia="Calibri" w:hAnsi="Times New Roman" w:cs="Times New Roman"/>
        </w:rPr>
        <w:t>T</w:t>
      </w:r>
      <w:r w:rsidR="0035551C" w:rsidRPr="00C40430">
        <w:rPr>
          <w:rFonts w:ascii="Times New Roman" w:eastAsia="Calibri" w:hAnsi="Times New Roman" w:cs="Times New Roman"/>
        </w:rPr>
        <w:t>he other crucial trait commonly associated with members of minority groups pertains to un</w:t>
      </w:r>
      <w:r>
        <w:rPr>
          <w:rFonts w:ascii="Times New Roman" w:eastAsia="Calibri" w:hAnsi="Times New Roman" w:cs="Times New Roman"/>
        </w:rPr>
        <w:t>fair treatment. M</w:t>
      </w:r>
      <w:r w:rsidR="0035551C" w:rsidRPr="00C40430">
        <w:rPr>
          <w:rFonts w:ascii="Times New Roman" w:eastAsia="Calibri" w:hAnsi="Times New Roman" w:cs="Times New Roman"/>
        </w:rPr>
        <w:t xml:space="preserve">embers of </w:t>
      </w:r>
      <w:r>
        <w:rPr>
          <w:rFonts w:ascii="Times New Roman" w:eastAsia="Calibri" w:hAnsi="Times New Roman" w:cs="Times New Roman"/>
        </w:rPr>
        <w:t xml:space="preserve">the African-American group </w:t>
      </w:r>
      <w:r w:rsidR="0035551C" w:rsidRPr="00C40430">
        <w:rPr>
          <w:rFonts w:ascii="Times New Roman" w:eastAsia="Calibri" w:hAnsi="Times New Roman" w:cs="Times New Roman"/>
        </w:rPr>
        <w:t xml:space="preserve">in the past </w:t>
      </w:r>
      <w:r>
        <w:rPr>
          <w:rFonts w:ascii="Times New Roman" w:eastAsia="Calibri" w:hAnsi="Times New Roman" w:cs="Times New Roman"/>
        </w:rPr>
        <w:t xml:space="preserve">have </w:t>
      </w:r>
      <w:r w:rsidR="0035551C" w:rsidRPr="00C40430">
        <w:rPr>
          <w:rFonts w:ascii="Times New Roman" w:eastAsia="Calibri" w:hAnsi="Times New Roman" w:cs="Times New Roman"/>
        </w:rPr>
        <w:t xml:space="preserve">been subjected to police brutality resulting in </w:t>
      </w:r>
      <w:r w:rsidR="007014D2">
        <w:rPr>
          <w:rFonts w:ascii="Times New Roman" w:eastAsia="Calibri" w:hAnsi="Times New Roman" w:cs="Times New Roman"/>
        </w:rPr>
        <w:t>illegal</w:t>
      </w:r>
      <w:r w:rsidR="0035551C" w:rsidRPr="00C40430">
        <w:rPr>
          <w:rFonts w:ascii="Times New Roman" w:eastAsia="Calibri" w:hAnsi="Times New Roman" w:cs="Times New Roman"/>
        </w:rPr>
        <w:t xml:space="preserve"> killings throughout America. Besides, the also has the largest </w:t>
      </w:r>
      <w:bookmarkStart w:id="0" w:name="_GoBack"/>
      <w:bookmarkEnd w:id="0"/>
      <w:r w:rsidR="0035551C" w:rsidRPr="00C40430">
        <w:rPr>
          <w:rFonts w:ascii="Times New Roman" w:eastAsia="Calibri" w:hAnsi="Times New Roman" w:cs="Times New Roman"/>
        </w:rPr>
        <w:t>percentage of incarcerated individuals within the American reform system (Littlejohn-Blake &amp;</w:t>
      </w:r>
      <w:r w:rsidR="007014D2">
        <w:rPr>
          <w:rFonts w:ascii="Times New Roman" w:eastAsia="Calibri" w:hAnsi="Times New Roman" w:cs="Times New Roman"/>
        </w:rPr>
        <w:t xml:space="preserve"> Darling, 2013). One of the </w:t>
      </w:r>
      <w:r w:rsidR="007014D2" w:rsidRPr="00C40430">
        <w:rPr>
          <w:rFonts w:ascii="Times New Roman" w:eastAsia="Calibri" w:hAnsi="Times New Roman" w:cs="Times New Roman"/>
        </w:rPr>
        <w:t>outcomes</w:t>
      </w:r>
      <w:r w:rsidR="0035551C" w:rsidRPr="00C40430">
        <w:rPr>
          <w:rFonts w:ascii="Times New Roman" w:eastAsia="Calibri" w:hAnsi="Times New Roman" w:cs="Times New Roman"/>
        </w:rPr>
        <w:t xml:space="preserve"> that has emanated from the unfair treatment relates to </w:t>
      </w:r>
      <w:r w:rsidR="007014D2">
        <w:rPr>
          <w:rFonts w:ascii="Times New Roman" w:eastAsia="Calibri" w:hAnsi="Times New Roman" w:cs="Times New Roman"/>
        </w:rPr>
        <w:t>the strong sense of solidarity. T</w:t>
      </w:r>
      <w:r w:rsidR="0035551C">
        <w:rPr>
          <w:rFonts w:ascii="Times New Roman" w:eastAsia="Calibri" w:hAnsi="Times New Roman" w:cs="Times New Roman"/>
        </w:rPr>
        <w:t xml:space="preserve">he sense of solidarity has resulted in most of the African-American families engaging in </w:t>
      </w:r>
      <w:r w:rsidR="00F83C2A">
        <w:rPr>
          <w:rFonts w:ascii="Times New Roman" w:eastAsia="Calibri" w:hAnsi="Times New Roman" w:cs="Times New Roman"/>
        </w:rPr>
        <w:t>intermarriage</w:t>
      </w:r>
      <w:r w:rsidR="0035551C">
        <w:rPr>
          <w:rFonts w:ascii="Times New Roman" w:eastAsia="Calibri" w:hAnsi="Times New Roman" w:cs="Times New Roman"/>
        </w:rPr>
        <w:t xml:space="preserve"> to ensure that their cultural</w:t>
      </w:r>
      <w:r w:rsidR="0035551C" w:rsidRPr="00C40430">
        <w:rPr>
          <w:rFonts w:ascii="Times New Roman" w:eastAsia="Calibri" w:hAnsi="Times New Roman" w:cs="Times New Roman"/>
        </w:rPr>
        <w:t xml:space="preserve"> distinctiveness </w:t>
      </w:r>
      <w:r w:rsidR="0035551C">
        <w:rPr>
          <w:rFonts w:ascii="Times New Roman" w:eastAsia="Calibri" w:hAnsi="Times New Roman" w:cs="Times New Roman"/>
        </w:rPr>
        <w:t xml:space="preserve">as minorities </w:t>
      </w:r>
      <w:r w:rsidR="0035551C" w:rsidRPr="00C40430">
        <w:rPr>
          <w:rFonts w:ascii="Times New Roman" w:eastAsia="Calibri" w:hAnsi="Times New Roman" w:cs="Times New Roman"/>
        </w:rPr>
        <w:t>is maintained</w:t>
      </w:r>
      <w:r w:rsidR="0035551C" w:rsidRPr="004B2BD9">
        <w:rPr>
          <w:rFonts w:ascii="Times New Roman" w:eastAsia="Calibri" w:hAnsi="Times New Roman" w:cs="Times New Roman"/>
        </w:rPr>
        <w:t xml:space="preserve"> </w:t>
      </w:r>
      <w:r w:rsidR="0035551C">
        <w:rPr>
          <w:rFonts w:ascii="Times New Roman" w:eastAsia="Calibri" w:hAnsi="Times New Roman" w:cs="Times New Roman"/>
        </w:rPr>
        <w:t>(</w:t>
      </w:r>
      <w:r w:rsidR="0035551C" w:rsidRPr="004B2BD9">
        <w:rPr>
          <w:rFonts w:ascii="Times New Roman" w:eastAsia="Calibri" w:hAnsi="Times New Roman" w:cs="Times New Roman"/>
        </w:rPr>
        <w:t>Hin</w:t>
      </w:r>
      <w:r w:rsidR="0035551C">
        <w:rPr>
          <w:rFonts w:ascii="Times New Roman" w:eastAsia="Calibri" w:hAnsi="Times New Roman" w:cs="Times New Roman"/>
        </w:rPr>
        <w:t xml:space="preserve">es &amp; Boyd-Franklin, </w:t>
      </w:r>
      <w:r w:rsidR="0035551C" w:rsidRPr="004B2BD9">
        <w:rPr>
          <w:rFonts w:ascii="Times New Roman" w:eastAsia="Calibri" w:hAnsi="Times New Roman" w:cs="Times New Roman"/>
        </w:rPr>
        <w:t>2015)</w:t>
      </w:r>
      <w:r w:rsidR="0035551C" w:rsidRPr="00C40430">
        <w:rPr>
          <w:rFonts w:ascii="Times New Roman" w:eastAsia="Calibri" w:hAnsi="Times New Roman" w:cs="Times New Roman"/>
        </w:rPr>
        <w:t>.</w:t>
      </w:r>
    </w:p>
    <w:p w14:paraId="42DCF7A8" w14:textId="0A3A1B8A" w:rsidR="0035551C" w:rsidRPr="00C40430" w:rsidRDefault="007014D2" w:rsidP="0035551C">
      <w:pPr>
        <w:spacing w:after="160"/>
        <w:jc w:val="both"/>
        <w:rPr>
          <w:rFonts w:ascii="Times New Roman" w:eastAsia="Calibri" w:hAnsi="Times New Roman" w:cs="Times New Roman"/>
        </w:rPr>
      </w:pPr>
      <w:r>
        <w:rPr>
          <w:rFonts w:ascii="Times New Roman" w:eastAsia="Calibri" w:hAnsi="Times New Roman" w:cs="Times New Roman"/>
        </w:rPr>
        <w:t>Another</w:t>
      </w:r>
      <w:r w:rsidR="0035551C" w:rsidRPr="00C40430">
        <w:rPr>
          <w:rFonts w:ascii="Times New Roman" w:eastAsia="Calibri" w:hAnsi="Times New Roman" w:cs="Times New Roman"/>
        </w:rPr>
        <w:t xml:space="preserve"> trait commonly associated with minority</w:t>
      </w:r>
      <w:r>
        <w:rPr>
          <w:rFonts w:ascii="Times New Roman" w:eastAsia="Calibri" w:hAnsi="Times New Roman" w:cs="Times New Roman"/>
        </w:rPr>
        <w:t xml:space="preserve"> groups is subordination where</w:t>
      </w:r>
      <w:r w:rsidR="0035551C" w:rsidRPr="00C40430">
        <w:rPr>
          <w:rFonts w:ascii="Times New Roman" w:eastAsia="Calibri" w:hAnsi="Times New Roman" w:cs="Times New Roman"/>
        </w:rPr>
        <w:t xml:space="preserve"> minorities are usually subordinate to the majority group, in this case their white counterparts.  One of the main areas in which minorities are likely to be subordinate to the majority is that involving power distribution as well as societal privileges. For instance, due to white privilege, whites are more predisposed to get lenient sentences in cases that would otherwise attract harsher sentences and jail terms for their minority counterparts (Jones, 2014). This can largely be </w:t>
      </w:r>
      <w:r>
        <w:rPr>
          <w:rFonts w:ascii="Times New Roman" w:eastAsia="Calibri" w:hAnsi="Times New Roman" w:cs="Times New Roman"/>
        </w:rPr>
        <w:t>the reason</w:t>
      </w:r>
      <w:r w:rsidR="0035551C" w:rsidRPr="00C40430">
        <w:rPr>
          <w:rFonts w:ascii="Times New Roman" w:eastAsia="Calibri" w:hAnsi="Times New Roman" w:cs="Times New Roman"/>
        </w:rPr>
        <w:t xml:space="preserve"> to the relatively low economic position and power that minorities have within a societal stratification system.</w:t>
      </w:r>
      <w:r>
        <w:rPr>
          <w:rFonts w:ascii="Times New Roman" w:eastAsia="Calibri" w:hAnsi="Times New Roman" w:cs="Times New Roman"/>
        </w:rPr>
        <w:t xml:space="preserve"> W</w:t>
      </w:r>
      <w:r w:rsidR="0035551C">
        <w:rPr>
          <w:rFonts w:ascii="Times New Roman" w:eastAsia="Calibri" w:hAnsi="Times New Roman" w:cs="Times New Roman"/>
        </w:rPr>
        <w:t xml:space="preserve">ithin the African-American </w:t>
      </w:r>
      <w:r>
        <w:rPr>
          <w:rFonts w:ascii="Times New Roman" w:eastAsia="Calibri" w:hAnsi="Times New Roman" w:cs="Times New Roman"/>
        </w:rPr>
        <w:t>culture,</w:t>
      </w:r>
      <w:r w:rsidR="0035551C">
        <w:rPr>
          <w:rFonts w:ascii="Times New Roman" w:eastAsia="Calibri" w:hAnsi="Times New Roman" w:cs="Times New Roman"/>
        </w:rPr>
        <w:t xml:space="preserve"> the issue of subordination results in a patriarchal system whereby men tend to compensate by wielding the primary power in certain roles such as moral authority, and leadership.</w:t>
      </w:r>
    </w:p>
    <w:p w14:paraId="085692B4" w14:textId="0DBA1AC8" w:rsidR="0035551C" w:rsidRPr="00C40430" w:rsidRDefault="0035551C" w:rsidP="0035551C">
      <w:pPr>
        <w:spacing w:after="160"/>
        <w:jc w:val="both"/>
        <w:rPr>
          <w:rFonts w:ascii="Times New Roman" w:eastAsia="Calibri" w:hAnsi="Times New Roman" w:cs="Times New Roman"/>
        </w:rPr>
      </w:pPr>
      <w:r w:rsidRPr="00C40430">
        <w:rPr>
          <w:rFonts w:ascii="Times New Roman" w:eastAsia="Calibri" w:hAnsi="Times New Roman" w:cs="Times New Roman"/>
        </w:rPr>
        <w:t xml:space="preserve">Though </w:t>
      </w:r>
      <w:r w:rsidR="000C4081">
        <w:rPr>
          <w:rFonts w:ascii="Times New Roman" w:eastAsia="Calibri" w:hAnsi="Times New Roman" w:cs="Times New Roman"/>
        </w:rPr>
        <w:t xml:space="preserve">many </w:t>
      </w:r>
      <w:r w:rsidRPr="00C40430">
        <w:rPr>
          <w:rFonts w:ascii="Times New Roman" w:eastAsia="Calibri" w:hAnsi="Times New Roman" w:cs="Times New Roman"/>
        </w:rPr>
        <w:t xml:space="preserve">efforts have been </w:t>
      </w:r>
      <w:r w:rsidR="000C4081">
        <w:rPr>
          <w:rFonts w:ascii="Times New Roman" w:eastAsia="Calibri" w:hAnsi="Times New Roman" w:cs="Times New Roman"/>
        </w:rPr>
        <w:t xml:space="preserve">made </w:t>
      </w:r>
      <w:r w:rsidRPr="00C40430">
        <w:rPr>
          <w:rFonts w:ascii="Times New Roman" w:eastAsia="Calibri" w:hAnsi="Times New Roman" w:cs="Times New Roman"/>
        </w:rPr>
        <w:t>towards promoting inclusion and integration within the American society in the past two decades, institutional racism continues to be a major barrier in the adaptation of African-Americans into the mainstream American society</w:t>
      </w:r>
      <w:r w:rsidRPr="001629B8">
        <w:rPr>
          <w:rFonts w:ascii="Times New Roman" w:eastAsia="Calibri" w:hAnsi="Times New Roman" w:cs="Times New Roman"/>
        </w:rPr>
        <w:t xml:space="preserve"> </w:t>
      </w:r>
      <w:r>
        <w:rPr>
          <w:rFonts w:ascii="Times New Roman" w:eastAsia="Calibri" w:hAnsi="Times New Roman" w:cs="Times New Roman"/>
        </w:rPr>
        <w:t xml:space="preserve">(Jones, </w:t>
      </w:r>
      <w:r w:rsidRPr="001629B8">
        <w:rPr>
          <w:rFonts w:ascii="Times New Roman" w:eastAsia="Calibri" w:hAnsi="Times New Roman" w:cs="Times New Roman"/>
        </w:rPr>
        <w:t>2014)</w:t>
      </w:r>
      <w:r w:rsidRPr="00C40430">
        <w:rPr>
          <w:rFonts w:ascii="Times New Roman" w:eastAsia="Calibri" w:hAnsi="Times New Roman" w:cs="Times New Roman"/>
        </w:rPr>
        <w:t xml:space="preserve">. </w:t>
      </w:r>
      <w:r w:rsidRPr="00C40430">
        <w:rPr>
          <w:rFonts w:ascii="Times New Roman" w:eastAsia="Calibri" w:hAnsi="Times New Roman" w:cs="Times New Roman"/>
        </w:rPr>
        <w:lastRenderedPageBreak/>
        <w:t>Usually, this may come in the form of racism whereby members of the minority groups face discrimination in accessibility to basic services such as employment, healthcare, and housing thereby resulting in different forms of disparities. For example, a recent report by Medicaid revealed that African-Americans constituted the significant proportion of persons without medical insurance in the nation (Hines &amp; Boyd-Franklin, 2015</w:t>
      </w:r>
      <w:r w:rsidR="004F75DA">
        <w:rPr>
          <w:rFonts w:ascii="Times New Roman" w:eastAsia="Calibri" w:hAnsi="Times New Roman" w:cs="Times New Roman"/>
        </w:rPr>
        <w:t>). I</w:t>
      </w:r>
      <w:r w:rsidRPr="00C40430">
        <w:rPr>
          <w:rFonts w:ascii="Times New Roman" w:eastAsia="Calibri" w:hAnsi="Times New Roman" w:cs="Times New Roman"/>
        </w:rPr>
        <w:t xml:space="preserve">nstitutionalized racism can be </w:t>
      </w:r>
      <w:r w:rsidR="004F75DA">
        <w:rPr>
          <w:rFonts w:ascii="Times New Roman" w:eastAsia="Calibri" w:hAnsi="Times New Roman" w:cs="Times New Roman"/>
        </w:rPr>
        <w:t>determined as a major factor that stops African-Americans from</w:t>
      </w:r>
      <w:r w:rsidRPr="00C40430">
        <w:rPr>
          <w:rFonts w:ascii="Times New Roman" w:eastAsia="Calibri" w:hAnsi="Times New Roman" w:cs="Times New Roman"/>
        </w:rPr>
        <w:t xml:space="preserve"> fully adapt</w:t>
      </w:r>
      <w:r w:rsidR="004F75DA">
        <w:rPr>
          <w:rFonts w:ascii="Times New Roman" w:eastAsia="Calibri" w:hAnsi="Times New Roman" w:cs="Times New Roman"/>
        </w:rPr>
        <w:t>ing</w:t>
      </w:r>
      <w:r w:rsidRPr="00C40430">
        <w:rPr>
          <w:rFonts w:ascii="Times New Roman" w:eastAsia="Calibri" w:hAnsi="Times New Roman" w:cs="Times New Roman"/>
        </w:rPr>
        <w:t xml:space="preserve"> into the American society.</w:t>
      </w:r>
    </w:p>
    <w:p w14:paraId="7C46BE0E" w14:textId="55ACB1A7" w:rsidR="0035551C" w:rsidRPr="00C40430" w:rsidRDefault="000C4081" w:rsidP="0035551C">
      <w:pPr>
        <w:spacing w:after="160"/>
        <w:jc w:val="both"/>
        <w:rPr>
          <w:rFonts w:ascii="Times New Roman" w:eastAsia="Calibri" w:hAnsi="Times New Roman" w:cs="Times New Roman"/>
        </w:rPr>
      </w:pPr>
      <w:r>
        <w:rPr>
          <w:rFonts w:ascii="Times New Roman" w:eastAsia="Calibri" w:hAnsi="Times New Roman" w:cs="Times New Roman"/>
        </w:rPr>
        <w:t xml:space="preserve">One </w:t>
      </w:r>
      <w:r w:rsidR="004F75DA">
        <w:rPr>
          <w:rFonts w:ascii="Times New Roman" w:eastAsia="Calibri" w:hAnsi="Times New Roman" w:cs="Times New Roman"/>
        </w:rPr>
        <w:t>aspect</w:t>
      </w:r>
      <w:r w:rsidR="004F75DA" w:rsidRPr="00C40430">
        <w:rPr>
          <w:rFonts w:ascii="Times New Roman" w:eastAsia="Calibri" w:hAnsi="Times New Roman" w:cs="Times New Roman"/>
        </w:rPr>
        <w:t xml:space="preserve"> that</w:t>
      </w:r>
      <w:r w:rsidR="0035551C" w:rsidRPr="00C40430">
        <w:rPr>
          <w:rFonts w:ascii="Times New Roman" w:eastAsia="Calibri" w:hAnsi="Times New Roman" w:cs="Times New Roman"/>
        </w:rPr>
        <w:t xml:space="preserve"> has played a major role in facilitating the acculturation of African-Americans into the mainstream American system is education. Over the past five decades, more African-Americans have a</w:t>
      </w:r>
      <w:r w:rsidR="004F75DA">
        <w:rPr>
          <w:rFonts w:ascii="Times New Roman" w:eastAsia="Calibri" w:hAnsi="Times New Roman" w:cs="Times New Roman"/>
        </w:rPr>
        <w:t xml:space="preserve">ttained college degrees </w:t>
      </w:r>
      <w:r w:rsidR="0035551C" w:rsidRPr="00C40430">
        <w:rPr>
          <w:rFonts w:ascii="Times New Roman" w:eastAsia="Calibri" w:hAnsi="Times New Roman" w:cs="Times New Roman"/>
        </w:rPr>
        <w:t>playing an integral role in ensuring that achi</w:t>
      </w:r>
      <w:r w:rsidR="004F75DA">
        <w:rPr>
          <w:rFonts w:ascii="Times New Roman" w:eastAsia="Calibri" w:hAnsi="Times New Roman" w:cs="Times New Roman"/>
        </w:rPr>
        <w:t xml:space="preserve">eve better employment for them </w:t>
      </w:r>
      <w:r w:rsidR="0035551C" w:rsidRPr="00C40430">
        <w:rPr>
          <w:rFonts w:ascii="Times New Roman" w:eastAsia="Calibri" w:hAnsi="Times New Roman" w:cs="Times New Roman"/>
        </w:rPr>
        <w:t>as well as eliminating poverty within thei</w:t>
      </w:r>
      <w:r w:rsidR="004F75DA">
        <w:rPr>
          <w:rFonts w:ascii="Times New Roman" w:eastAsia="Calibri" w:hAnsi="Times New Roman" w:cs="Times New Roman"/>
        </w:rPr>
        <w:t>r families. W</w:t>
      </w:r>
      <w:r w:rsidR="0035551C" w:rsidRPr="00C40430">
        <w:rPr>
          <w:rFonts w:ascii="Times New Roman" w:eastAsia="Calibri" w:hAnsi="Times New Roman" w:cs="Times New Roman"/>
        </w:rPr>
        <w:t>ith more African-Americans achieving strong educational and economical background, members of this community have started identifying with the ideals of the American dream that include prosperity for everyone regardless of their socio-economic position. Hence, this has played a contributory role in ensuring that African-Americans fully adapt to the mainstream American society.</w:t>
      </w:r>
    </w:p>
    <w:p w14:paraId="3E65BCD5" w14:textId="77777777" w:rsidR="0035551C" w:rsidRPr="00C40430" w:rsidRDefault="0035551C" w:rsidP="0035551C">
      <w:pPr>
        <w:spacing w:after="160"/>
        <w:jc w:val="both"/>
        <w:rPr>
          <w:rFonts w:ascii="Times New Roman" w:eastAsia="Calibri" w:hAnsi="Times New Roman" w:cs="Times New Roman"/>
        </w:rPr>
      </w:pPr>
      <w:r w:rsidRPr="00C40430">
        <w:rPr>
          <w:rFonts w:ascii="Times New Roman" w:eastAsia="Calibri" w:hAnsi="Times New Roman" w:cs="Times New Roman"/>
        </w:rPr>
        <w:t>In summary, one key trait of minorities relates to their skin complexion. Skin complexion as a physical attribute or rather trait may act as a major barrier for minorities be it in their educational achievement or upward social mobility.  Apart from that, minorities are also bound to face unfair treatment when compared to their majority counterparts. Unfair treatment is usually evident in the accessibility of essential services and amenities such as health and housing facilities, which goes a long way in promoting health and other forms of disparities.</w:t>
      </w:r>
    </w:p>
    <w:p w14:paraId="6B3846FF" w14:textId="4F6C62B9" w:rsidR="004B2978" w:rsidRDefault="004B2978" w:rsidP="003014D5">
      <w:pPr>
        <w:spacing w:after="160"/>
        <w:ind w:firstLine="0"/>
        <w:rPr>
          <w:rFonts w:ascii="Times New Roman" w:eastAsia="Calibri" w:hAnsi="Times New Roman" w:cs="Times New Roman"/>
          <w:b/>
        </w:rPr>
      </w:pPr>
    </w:p>
    <w:p w14:paraId="0C1426C1" w14:textId="6A18CC97" w:rsidR="004B2978" w:rsidRDefault="004B2978" w:rsidP="00F83C2A">
      <w:pPr>
        <w:ind w:firstLine="0"/>
        <w:rPr>
          <w:rFonts w:ascii="Times New Roman" w:eastAsia="Calibri" w:hAnsi="Times New Roman" w:cs="Times New Roman"/>
          <w:b/>
        </w:rPr>
      </w:pPr>
    </w:p>
    <w:p w14:paraId="69CDA034" w14:textId="77777777" w:rsidR="004B2978" w:rsidRPr="004B2978" w:rsidRDefault="004B2978" w:rsidP="004B2978">
      <w:pPr>
        <w:spacing w:after="160"/>
        <w:ind w:firstLine="0"/>
        <w:jc w:val="center"/>
        <w:rPr>
          <w:rFonts w:ascii="Times New Roman" w:eastAsia="Calibri" w:hAnsi="Times New Roman" w:cs="Times New Roman"/>
        </w:rPr>
      </w:pPr>
      <w:r w:rsidRPr="004B2978">
        <w:rPr>
          <w:rFonts w:ascii="Times New Roman" w:eastAsia="Calibri" w:hAnsi="Times New Roman" w:cs="Times New Roman"/>
        </w:rPr>
        <w:t>References</w:t>
      </w:r>
    </w:p>
    <w:p w14:paraId="1087D31E" w14:textId="77777777" w:rsidR="004B2978" w:rsidRPr="004B2978" w:rsidRDefault="004B2978" w:rsidP="004B2978">
      <w:pPr>
        <w:spacing w:after="160"/>
        <w:ind w:left="720" w:hanging="720"/>
        <w:rPr>
          <w:rFonts w:ascii="Times New Roman" w:eastAsia="Calibri" w:hAnsi="Times New Roman" w:cs="Times New Roman"/>
        </w:rPr>
      </w:pPr>
      <w:r w:rsidRPr="004B2978">
        <w:rPr>
          <w:rFonts w:ascii="Times New Roman" w:eastAsia="Calibri" w:hAnsi="Times New Roman" w:cs="Times New Roman"/>
        </w:rPr>
        <w:t>Hines, P. M., &amp; Boyd-Franklin, N. (2015). African American families. Ethnicity and family therapy, 3, 87-100.</w:t>
      </w:r>
    </w:p>
    <w:p w14:paraId="45BAF2C6" w14:textId="77777777" w:rsidR="004B2978" w:rsidRPr="004B2978" w:rsidRDefault="004B2978" w:rsidP="004B2978">
      <w:pPr>
        <w:spacing w:after="160"/>
        <w:ind w:firstLine="0"/>
        <w:rPr>
          <w:rFonts w:ascii="Times New Roman" w:eastAsia="Calibri" w:hAnsi="Times New Roman" w:cs="Times New Roman"/>
        </w:rPr>
      </w:pPr>
      <w:r w:rsidRPr="004B2978">
        <w:rPr>
          <w:rFonts w:ascii="Times New Roman" w:eastAsia="Calibri" w:hAnsi="Times New Roman" w:cs="Times New Roman"/>
        </w:rPr>
        <w:t>Jones, T. (2014). Institutional racism in the United States. Social Work, 19(2), 218-225.</w:t>
      </w:r>
    </w:p>
    <w:p w14:paraId="30007DB5" w14:textId="77777777" w:rsidR="004B2978" w:rsidRDefault="004B2978" w:rsidP="004B2978">
      <w:pPr>
        <w:spacing w:after="160"/>
        <w:ind w:left="720" w:hanging="720"/>
        <w:rPr>
          <w:rFonts w:ascii="Times New Roman" w:eastAsia="Calibri" w:hAnsi="Times New Roman" w:cs="Times New Roman"/>
        </w:rPr>
      </w:pPr>
      <w:r w:rsidRPr="004B2978">
        <w:rPr>
          <w:rFonts w:ascii="Times New Roman" w:eastAsia="Calibri" w:hAnsi="Times New Roman" w:cs="Times New Roman"/>
        </w:rPr>
        <w:t>Littlejohn-Blake, S. M., &amp; Darling, C. A. (2013). Understanding the strengths of African American families. Journal of Black Studies, 23(4), 460-471.</w:t>
      </w:r>
    </w:p>
    <w:p w14:paraId="71A45C37" w14:textId="764E8198" w:rsidR="00E84247" w:rsidRPr="004B2978" w:rsidRDefault="00E84247" w:rsidP="00E84247">
      <w:pPr>
        <w:spacing w:after="160"/>
        <w:ind w:left="720" w:hanging="720"/>
        <w:rPr>
          <w:rFonts w:ascii="Times New Roman" w:eastAsia="Calibri" w:hAnsi="Times New Roman" w:cs="Times New Roman"/>
        </w:rPr>
      </w:pPr>
      <w:r w:rsidRPr="00E84247">
        <w:rPr>
          <w:rFonts w:ascii="Times New Roman" w:eastAsia="Calibri" w:hAnsi="Times New Roman" w:cs="Times New Roman"/>
        </w:rPr>
        <w:t>Little, W. (2016). Introduction to Sociology: 2nd Canadian Edition</w:t>
      </w:r>
      <w:r>
        <w:rPr>
          <w:rFonts w:ascii="Times New Roman" w:eastAsia="Calibri" w:hAnsi="Times New Roman" w:cs="Times New Roman"/>
        </w:rPr>
        <w:t>.</w:t>
      </w:r>
    </w:p>
    <w:p w14:paraId="1DE35230" w14:textId="77777777" w:rsidR="004B2978" w:rsidRPr="004B2978" w:rsidRDefault="004B2978" w:rsidP="004B2978">
      <w:pPr>
        <w:spacing w:after="160"/>
        <w:ind w:left="720" w:hanging="720"/>
        <w:rPr>
          <w:rFonts w:ascii="Times New Roman" w:eastAsia="Calibri" w:hAnsi="Times New Roman" w:cs="Times New Roman"/>
        </w:rPr>
      </w:pPr>
      <w:r w:rsidRPr="004B2978">
        <w:rPr>
          <w:rFonts w:ascii="Times New Roman" w:eastAsia="Calibri" w:hAnsi="Times New Roman" w:cs="Times New Roman"/>
        </w:rPr>
        <w:t xml:space="preserve">Price, C. A., Bush, K. R., &amp; Price, S. J. (2017). Families &amp; change coping with stressful events and transitions (5th ed.). Los Angeles, CA: Sage. </w:t>
      </w:r>
    </w:p>
    <w:p w14:paraId="34D4AF37" w14:textId="77777777" w:rsidR="004B2978" w:rsidRPr="004B2978" w:rsidRDefault="004B2978" w:rsidP="004B2978">
      <w:pPr>
        <w:spacing w:after="160"/>
        <w:ind w:left="720" w:hanging="720"/>
        <w:rPr>
          <w:rFonts w:ascii="Times New Roman" w:eastAsia="Calibri" w:hAnsi="Times New Roman" w:cs="Times New Roman"/>
        </w:rPr>
      </w:pPr>
      <w:r w:rsidRPr="004B2978">
        <w:rPr>
          <w:rFonts w:ascii="Times New Roman" w:eastAsia="Calibri" w:hAnsi="Times New Roman" w:cs="Times New Roman"/>
        </w:rPr>
        <w:t>Rogers-</w:t>
      </w:r>
      <w:proofErr w:type="spellStart"/>
      <w:r w:rsidRPr="004B2978">
        <w:rPr>
          <w:rFonts w:ascii="Times New Roman" w:eastAsia="Calibri" w:hAnsi="Times New Roman" w:cs="Times New Roman"/>
        </w:rPr>
        <w:t>Dulan</w:t>
      </w:r>
      <w:proofErr w:type="spellEnd"/>
      <w:r w:rsidRPr="004B2978">
        <w:rPr>
          <w:rFonts w:ascii="Times New Roman" w:eastAsia="Calibri" w:hAnsi="Times New Roman" w:cs="Times New Roman"/>
        </w:rPr>
        <w:t xml:space="preserve">, J., &amp; </w:t>
      </w:r>
      <w:proofErr w:type="spellStart"/>
      <w:r w:rsidRPr="004B2978">
        <w:rPr>
          <w:rFonts w:ascii="Times New Roman" w:eastAsia="Calibri" w:hAnsi="Times New Roman" w:cs="Times New Roman"/>
        </w:rPr>
        <w:t>Blacher</w:t>
      </w:r>
      <w:proofErr w:type="spellEnd"/>
      <w:r w:rsidRPr="004B2978">
        <w:rPr>
          <w:rFonts w:ascii="Times New Roman" w:eastAsia="Calibri" w:hAnsi="Times New Roman" w:cs="Times New Roman"/>
        </w:rPr>
        <w:t>, J. (2015). African American families, religion, and disability: A conceptual framework. Mental retardation, 33(4), 226.</w:t>
      </w:r>
    </w:p>
    <w:p w14:paraId="5E529829" w14:textId="77777777" w:rsidR="004B2978" w:rsidRPr="004B2978" w:rsidRDefault="004B2978" w:rsidP="004B2978">
      <w:pPr>
        <w:spacing w:after="160"/>
        <w:ind w:firstLine="0"/>
        <w:rPr>
          <w:rFonts w:ascii="Times New Roman" w:eastAsia="Calibri" w:hAnsi="Times New Roman" w:cs="Times New Roman"/>
          <w:b/>
        </w:rPr>
      </w:pPr>
    </w:p>
    <w:p w14:paraId="1C53A1A1" w14:textId="77777777" w:rsidR="0035551C" w:rsidRPr="00C40430" w:rsidRDefault="0035551C" w:rsidP="003014D5">
      <w:pPr>
        <w:spacing w:after="160"/>
        <w:ind w:firstLine="0"/>
        <w:rPr>
          <w:rFonts w:ascii="Times New Roman" w:eastAsia="Calibri" w:hAnsi="Times New Roman" w:cs="Times New Roman"/>
          <w:b/>
        </w:rPr>
      </w:pPr>
    </w:p>
    <w:sectPr w:rsidR="0035551C" w:rsidRPr="00C40430" w:rsidSect="004B2978">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3A554" w14:textId="77777777" w:rsidR="00C83F59" w:rsidRDefault="00C83F59">
      <w:pPr>
        <w:spacing w:line="240" w:lineRule="auto"/>
      </w:pPr>
      <w:r>
        <w:separator/>
      </w:r>
    </w:p>
    <w:p w14:paraId="561A55E4" w14:textId="77777777" w:rsidR="00C83F59" w:rsidRDefault="00C83F59"/>
  </w:endnote>
  <w:endnote w:type="continuationSeparator" w:id="0">
    <w:p w14:paraId="6C3AE30D" w14:textId="77777777" w:rsidR="00C83F59" w:rsidRDefault="00C83F59">
      <w:pPr>
        <w:spacing w:line="240" w:lineRule="auto"/>
      </w:pPr>
      <w:r>
        <w:continuationSeparator/>
      </w:r>
    </w:p>
    <w:p w14:paraId="2A254B5B" w14:textId="77777777" w:rsidR="00C83F59" w:rsidRDefault="00C83F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CF325" w14:textId="77777777" w:rsidR="00C83F59" w:rsidRDefault="00C83F59">
      <w:pPr>
        <w:spacing w:line="240" w:lineRule="auto"/>
      </w:pPr>
      <w:r>
        <w:separator/>
      </w:r>
    </w:p>
    <w:p w14:paraId="1F289A13" w14:textId="77777777" w:rsidR="00C83F59" w:rsidRDefault="00C83F59"/>
  </w:footnote>
  <w:footnote w:type="continuationSeparator" w:id="0">
    <w:p w14:paraId="18D675FA" w14:textId="77777777" w:rsidR="00C83F59" w:rsidRDefault="00C83F59">
      <w:pPr>
        <w:spacing w:line="240" w:lineRule="auto"/>
      </w:pPr>
      <w:r>
        <w:continuationSeparator/>
      </w:r>
    </w:p>
    <w:p w14:paraId="7678B7E2" w14:textId="77777777" w:rsidR="00C83F59" w:rsidRDefault="00C83F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DA161" w14:textId="3E68B947" w:rsidR="00E81978" w:rsidRDefault="00C83F59">
    <w:pPr>
      <w:pStyle w:val="Header"/>
    </w:pPr>
    <w:sdt>
      <w:sdtPr>
        <w:rPr>
          <w:rStyle w:val="Strong"/>
        </w:rPr>
        <w:alias w:val="Running head"/>
        <w:tag w:val=""/>
        <w:id w:val="12739865"/>
        <w:placeholder>
          <w:docPart w:val="4372E7B779DC46BD9A3D43604FE0DF85"/>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4B2978">
          <w:t>Minority Traits in America</w:t>
        </w:r>
      </w:sdtContent>
    </w:sdt>
    <w:r w:rsidR="005D3A03">
      <w:rPr>
        <w:rStyle w:val="Strong"/>
      </w:rPr>
      <w:ptab w:relativeTo="margin" w:alignment="right" w:leader="none"/>
    </w:r>
    <w:r w:rsidR="00B03623">
      <w:rPr>
        <w:rStyle w:val="Strong"/>
      </w:rPr>
      <w:t xml:space="preserve"> </w:t>
    </w:r>
    <w:r w:rsidR="005D3A03">
      <w:rPr>
        <w:rStyle w:val="Strong"/>
      </w:rPr>
      <w:fldChar w:fldCharType="begin"/>
    </w:r>
    <w:r w:rsidR="005D3A03">
      <w:rPr>
        <w:rStyle w:val="Strong"/>
      </w:rPr>
      <w:instrText xml:space="preserve"> PAGE   \* MERGEFORMAT </w:instrText>
    </w:r>
    <w:r w:rsidR="005D3A03">
      <w:rPr>
        <w:rStyle w:val="Strong"/>
      </w:rPr>
      <w:fldChar w:fldCharType="separate"/>
    </w:r>
    <w:r w:rsidR="004F75DA">
      <w:rPr>
        <w:rStyle w:val="Strong"/>
        <w:noProof/>
      </w:rPr>
      <w:t>5</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A49BE" w14:textId="163118BC" w:rsidR="00E81978" w:rsidRDefault="00A63994">
    <w:pPr>
      <w:pStyle w:val="Header"/>
      <w:rPr>
        <w:rStyle w:val="Strong"/>
      </w:rPr>
    </w:pPr>
    <w:r>
      <w:t>Minor</w:t>
    </w:r>
    <w:r w:rsidR="00EC7923">
      <w:t xml:space="preserve">ity Traits </w:t>
    </w:r>
    <w:r w:rsidR="00EF2F4B">
      <w:t xml:space="preserve">in America </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4F75DA">
      <w:rPr>
        <w:rStyle w:val="Strong"/>
        <w:noProof/>
      </w:rPr>
      <w:t>1</w:t>
    </w:r>
    <w:r w:rsidR="005D3A03">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2DB"/>
    <w:rsid w:val="000C4081"/>
    <w:rsid w:val="000D3F41"/>
    <w:rsid w:val="002832DB"/>
    <w:rsid w:val="003014D5"/>
    <w:rsid w:val="0035551C"/>
    <w:rsid w:val="00355DCA"/>
    <w:rsid w:val="004771EC"/>
    <w:rsid w:val="004B2978"/>
    <w:rsid w:val="004F6F2B"/>
    <w:rsid w:val="004F75DA"/>
    <w:rsid w:val="00551A02"/>
    <w:rsid w:val="005534FA"/>
    <w:rsid w:val="005D3A03"/>
    <w:rsid w:val="006E70FB"/>
    <w:rsid w:val="007014D2"/>
    <w:rsid w:val="008002C0"/>
    <w:rsid w:val="00863A53"/>
    <w:rsid w:val="008C5323"/>
    <w:rsid w:val="009A041B"/>
    <w:rsid w:val="009A6A3B"/>
    <w:rsid w:val="009B13E4"/>
    <w:rsid w:val="009D3550"/>
    <w:rsid w:val="00A63994"/>
    <w:rsid w:val="00B03623"/>
    <w:rsid w:val="00B27BE8"/>
    <w:rsid w:val="00B62056"/>
    <w:rsid w:val="00B823AA"/>
    <w:rsid w:val="00BA45DB"/>
    <w:rsid w:val="00BF4184"/>
    <w:rsid w:val="00C0601E"/>
    <w:rsid w:val="00C31D30"/>
    <w:rsid w:val="00C83F59"/>
    <w:rsid w:val="00CD6E39"/>
    <w:rsid w:val="00CF6E91"/>
    <w:rsid w:val="00D85B68"/>
    <w:rsid w:val="00DC01F2"/>
    <w:rsid w:val="00E6004D"/>
    <w:rsid w:val="00E81978"/>
    <w:rsid w:val="00E84247"/>
    <w:rsid w:val="00EC7923"/>
    <w:rsid w:val="00EF2F4B"/>
    <w:rsid w:val="00F379B7"/>
    <w:rsid w:val="00F525FA"/>
    <w:rsid w:val="00F83C2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2F258"/>
  <w15:docId w15:val="{781BD12A-58E6-43D6-B70E-EE1057E1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ile\AppData\Local\Packages\Microsoft.Office.Desktop_8wekyb3d8bbwe\LocalCache\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372E7B779DC46BD9A3D43604FE0DF85"/>
        <w:category>
          <w:name w:val="General"/>
          <w:gallery w:val="placeholder"/>
        </w:category>
        <w:types>
          <w:type w:val="bbPlcHdr"/>
        </w:types>
        <w:behaviors>
          <w:behavior w:val="content"/>
        </w:behaviors>
        <w:guid w:val="{82ED1BC4-4982-42E7-8A78-C23A19888AB5}"/>
      </w:docPartPr>
      <w:docPartBody>
        <w:p w:rsidR="00A807F1" w:rsidRDefault="00122B9A">
          <w:pPr>
            <w:pStyle w:val="4372E7B779DC46BD9A3D43604FE0DF85"/>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B9A"/>
    <w:rsid w:val="00122B9A"/>
    <w:rsid w:val="00A807F1"/>
    <w:rsid w:val="00B969DE"/>
    <w:rsid w:val="00C77504"/>
    <w:rsid w:val="00D72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F7B9CC670244AAB761E6BD8B484E95">
    <w:name w:val="B0F7B9CC670244AAB761E6BD8B484E95"/>
  </w:style>
  <w:style w:type="paragraph" w:customStyle="1" w:styleId="8B892A36691A41F89F68064E169A349B">
    <w:name w:val="8B892A36691A41F89F68064E169A349B"/>
  </w:style>
  <w:style w:type="paragraph" w:customStyle="1" w:styleId="A1318D9AEE584B58A19BA13A58DC38C5">
    <w:name w:val="A1318D9AEE584B58A19BA13A58DC38C5"/>
  </w:style>
  <w:style w:type="paragraph" w:customStyle="1" w:styleId="84A8C636FF5F4A979978E9E7B3D17D4F">
    <w:name w:val="84A8C636FF5F4A979978E9E7B3D17D4F"/>
  </w:style>
  <w:style w:type="paragraph" w:customStyle="1" w:styleId="99B7E60A7E764570B725B09D75085B15">
    <w:name w:val="99B7E60A7E764570B725B09D75085B15"/>
  </w:style>
  <w:style w:type="paragraph" w:customStyle="1" w:styleId="28C7DCB3078A48B2A82B6F4A84BF0E11">
    <w:name w:val="28C7DCB3078A48B2A82B6F4A84BF0E11"/>
  </w:style>
  <w:style w:type="character" w:styleId="Emphasis">
    <w:name w:val="Emphasis"/>
    <w:basedOn w:val="DefaultParagraphFont"/>
    <w:uiPriority w:val="4"/>
    <w:unhideWhenUsed/>
    <w:qFormat/>
    <w:rPr>
      <w:i/>
      <w:iCs/>
    </w:rPr>
  </w:style>
  <w:style w:type="paragraph" w:customStyle="1" w:styleId="DC77BC1C2200420BA60976961BCF417F">
    <w:name w:val="DC77BC1C2200420BA60976961BCF417F"/>
  </w:style>
  <w:style w:type="paragraph" w:customStyle="1" w:styleId="5EF8548135604C43B1372E843B4F70CC">
    <w:name w:val="5EF8548135604C43B1372E843B4F70CC"/>
  </w:style>
  <w:style w:type="paragraph" w:customStyle="1" w:styleId="B7423721952A4B158A28C3CFDAC44C00">
    <w:name w:val="B7423721952A4B158A28C3CFDAC44C00"/>
  </w:style>
  <w:style w:type="paragraph" w:customStyle="1" w:styleId="08A627A105414A18BF921316736B5D7B">
    <w:name w:val="08A627A105414A18BF921316736B5D7B"/>
  </w:style>
  <w:style w:type="paragraph" w:customStyle="1" w:styleId="B54611EE34CD450B84F2D8050EB3A363">
    <w:name w:val="B54611EE34CD450B84F2D8050EB3A363"/>
  </w:style>
  <w:style w:type="paragraph" w:customStyle="1" w:styleId="7099D84FF213457DB684A3F952C24435">
    <w:name w:val="7099D84FF213457DB684A3F952C24435"/>
  </w:style>
  <w:style w:type="paragraph" w:customStyle="1" w:styleId="C074CBE609624A7CAE0845C0C388D5B8">
    <w:name w:val="C074CBE609624A7CAE0845C0C388D5B8"/>
  </w:style>
  <w:style w:type="paragraph" w:customStyle="1" w:styleId="D37B32976F86436088517E1B68E9214A">
    <w:name w:val="D37B32976F86436088517E1B68E9214A"/>
  </w:style>
  <w:style w:type="paragraph" w:customStyle="1" w:styleId="3F57B418975845D79D419511E81D2C7E">
    <w:name w:val="3F57B418975845D79D419511E81D2C7E"/>
  </w:style>
  <w:style w:type="paragraph" w:customStyle="1" w:styleId="D4A9806D88EB4AD0B4B9084D1DF9F6D8">
    <w:name w:val="D4A9806D88EB4AD0B4B9084D1DF9F6D8"/>
  </w:style>
  <w:style w:type="paragraph" w:customStyle="1" w:styleId="26708442DBC34AEB86CC200FAAAB2CA2">
    <w:name w:val="26708442DBC34AEB86CC200FAAAB2CA2"/>
  </w:style>
  <w:style w:type="paragraph" w:customStyle="1" w:styleId="502A291CF3A445BAA6EB5D8E65ED3EC6">
    <w:name w:val="502A291CF3A445BAA6EB5D8E65ED3EC6"/>
  </w:style>
  <w:style w:type="paragraph" w:customStyle="1" w:styleId="976F1CD18E80419EB9F9C2880A4E85E8">
    <w:name w:val="976F1CD18E80419EB9F9C2880A4E85E8"/>
  </w:style>
  <w:style w:type="paragraph" w:customStyle="1" w:styleId="6301BB17747E4FD7A949DB4778536090">
    <w:name w:val="6301BB17747E4FD7A949DB4778536090"/>
  </w:style>
  <w:style w:type="paragraph" w:customStyle="1" w:styleId="2A6FFAB92C4A45D5BF561796C0133B46">
    <w:name w:val="2A6FFAB92C4A45D5BF561796C0133B46"/>
  </w:style>
  <w:style w:type="paragraph" w:customStyle="1" w:styleId="83A2772A1E4A4CA2AFED22C92DB75EAC">
    <w:name w:val="83A2772A1E4A4CA2AFED22C92DB75EAC"/>
  </w:style>
  <w:style w:type="paragraph" w:customStyle="1" w:styleId="FB70E4C3DD9D46E1A1B05228BB85D723">
    <w:name w:val="FB70E4C3DD9D46E1A1B05228BB85D723"/>
  </w:style>
  <w:style w:type="paragraph" w:customStyle="1" w:styleId="D112D606A3F54685AB4F444C51B4DA9F">
    <w:name w:val="D112D606A3F54685AB4F444C51B4DA9F"/>
  </w:style>
  <w:style w:type="paragraph" w:customStyle="1" w:styleId="CCA3A394BA0B4ACA93F0A05FB86CA7A6">
    <w:name w:val="CCA3A394BA0B4ACA93F0A05FB86CA7A6"/>
  </w:style>
  <w:style w:type="paragraph" w:customStyle="1" w:styleId="F6E617199C8D4A4F93B83AAC032267BF">
    <w:name w:val="F6E617199C8D4A4F93B83AAC032267BF"/>
  </w:style>
  <w:style w:type="paragraph" w:customStyle="1" w:styleId="E2FD63CE01A84FC3BBDFD02C15080C15">
    <w:name w:val="E2FD63CE01A84FC3BBDFD02C15080C15"/>
  </w:style>
  <w:style w:type="paragraph" w:customStyle="1" w:styleId="D611CA3E122A49A5B804E82F21FD6D36">
    <w:name w:val="D611CA3E122A49A5B804E82F21FD6D36"/>
  </w:style>
  <w:style w:type="paragraph" w:customStyle="1" w:styleId="2687347982754E10892C7211AB41718A">
    <w:name w:val="2687347982754E10892C7211AB41718A"/>
  </w:style>
  <w:style w:type="paragraph" w:customStyle="1" w:styleId="0EACE5AC24D8469783B01A143D92CB00">
    <w:name w:val="0EACE5AC24D8469783B01A143D92CB00"/>
  </w:style>
  <w:style w:type="paragraph" w:customStyle="1" w:styleId="82417E49E86645748DF81F852E9D2726">
    <w:name w:val="82417E49E86645748DF81F852E9D2726"/>
  </w:style>
  <w:style w:type="paragraph" w:customStyle="1" w:styleId="8234ABD7E14A45A8AF6F29BDFE31CFED">
    <w:name w:val="8234ABD7E14A45A8AF6F29BDFE31CFED"/>
  </w:style>
  <w:style w:type="paragraph" w:customStyle="1" w:styleId="CF99BED4366448F1A90CCEB98FCF5825">
    <w:name w:val="CF99BED4366448F1A90CCEB98FCF5825"/>
  </w:style>
  <w:style w:type="paragraph" w:customStyle="1" w:styleId="9909646C915F433DB44A6C6AA2DEDC87">
    <w:name w:val="9909646C915F433DB44A6C6AA2DEDC87"/>
  </w:style>
  <w:style w:type="paragraph" w:customStyle="1" w:styleId="5B9B0502D4F04430B04A01EDBDC4F18F">
    <w:name w:val="5B9B0502D4F04430B04A01EDBDC4F18F"/>
  </w:style>
  <w:style w:type="paragraph" w:customStyle="1" w:styleId="46D7F039FDC64BADAE6F4A4D7D2A3329">
    <w:name w:val="46D7F039FDC64BADAE6F4A4D7D2A3329"/>
  </w:style>
  <w:style w:type="paragraph" w:customStyle="1" w:styleId="2D8167F155C849BF87EFFA8457A55F9B">
    <w:name w:val="2D8167F155C849BF87EFFA8457A55F9B"/>
  </w:style>
  <w:style w:type="paragraph" w:customStyle="1" w:styleId="1F384C3A3B544D31ADE79C2E9FE0B6B6">
    <w:name w:val="1F384C3A3B544D31ADE79C2E9FE0B6B6"/>
  </w:style>
  <w:style w:type="paragraph" w:customStyle="1" w:styleId="1E9772569BDD447D817D034620FA5B9F">
    <w:name w:val="1E9772569BDD447D817D034620FA5B9F"/>
  </w:style>
  <w:style w:type="paragraph" w:customStyle="1" w:styleId="3F0382E97EA14BDFBCC5A7B5FFC9DFA2">
    <w:name w:val="3F0382E97EA14BDFBCC5A7B5FFC9DFA2"/>
  </w:style>
  <w:style w:type="paragraph" w:customStyle="1" w:styleId="3468EF8ADD6D4999B16951CFB1229B8A">
    <w:name w:val="3468EF8ADD6D4999B16951CFB1229B8A"/>
  </w:style>
  <w:style w:type="paragraph" w:customStyle="1" w:styleId="9F5ED805AB4A4BC0949929A5D43B1237">
    <w:name w:val="9F5ED805AB4A4BC0949929A5D43B1237"/>
  </w:style>
  <w:style w:type="paragraph" w:customStyle="1" w:styleId="16A09A2D22E7428E8A8A65D5E4F336AD">
    <w:name w:val="16A09A2D22E7428E8A8A65D5E4F336AD"/>
  </w:style>
  <w:style w:type="paragraph" w:customStyle="1" w:styleId="7BA277B8A66F4F17AA7CFFE5447903B0">
    <w:name w:val="7BA277B8A66F4F17AA7CFFE5447903B0"/>
  </w:style>
  <w:style w:type="paragraph" w:customStyle="1" w:styleId="1B9899526C9048919DB8F5B587F62BF7">
    <w:name w:val="1B9899526C9048919DB8F5B587F62BF7"/>
  </w:style>
  <w:style w:type="paragraph" w:customStyle="1" w:styleId="DA1CF88A14744E57A420EF6C0101C284">
    <w:name w:val="DA1CF88A14744E57A420EF6C0101C284"/>
  </w:style>
  <w:style w:type="paragraph" w:customStyle="1" w:styleId="8733C2018D394112A2676DA002F21EB2">
    <w:name w:val="8733C2018D394112A2676DA002F21EB2"/>
  </w:style>
  <w:style w:type="paragraph" w:customStyle="1" w:styleId="1165F0B35C604A1F8EBAF7DD5D054B51">
    <w:name w:val="1165F0B35C604A1F8EBAF7DD5D054B51"/>
  </w:style>
  <w:style w:type="paragraph" w:customStyle="1" w:styleId="3104470CE8C34E8EBF72FE9565DE9C39">
    <w:name w:val="3104470CE8C34E8EBF72FE9565DE9C39"/>
  </w:style>
  <w:style w:type="paragraph" w:customStyle="1" w:styleId="CC7D7D17568A434F921DA1C2D991868F">
    <w:name w:val="CC7D7D17568A434F921DA1C2D991868F"/>
  </w:style>
  <w:style w:type="paragraph" w:customStyle="1" w:styleId="990E891065844B1BBD9FE0D9457287B3">
    <w:name w:val="990E891065844B1BBD9FE0D9457287B3"/>
  </w:style>
  <w:style w:type="paragraph" w:customStyle="1" w:styleId="94006B45F6524669A8F8917CC095E963">
    <w:name w:val="94006B45F6524669A8F8917CC095E963"/>
  </w:style>
  <w:style w:type="paragraph" w:customStyle="1" w:styleId="F8F8163D9ACC4657B956F60158CAB0CB">
    <w:name w:val="F8F8163D9ACC4657B956F60158CAB0CB"/>
  </w:style>
  <w:style w:type="paragraph" w:customStyle="1" w:styleId="7638CDD06FF44A65922CBAE9668DBD55">
    <w:name w:val="7638CDD06FF44A65922CBAE9668DBD55"/>
  </w:style>
  <w:style w:type="paragraph" w:customStyle="1" w:styleId="E163BD5414C14E3F818CD2F2CF59D93B">
    <w:name w:val="E163BD5414C14E3F818CD2F2CF59D93B"/>
  </w:style>
  <w:style w:type="paragraph" w:customStyle="1" w:styleId="B72D2AECCF4B4914864E2CDDF57C3C84">
    <w:name w:val="B72D2AECCF4B4914864E2CDDF57C3C84"/>
  </w:style>
  <w:style w:type="paragraph" w:customStyle="1" w:styleId="6EB1C5A9E84346D2915CC362DD435775">
    <w:name w:val="6EB1C5A9E84346D2915CC362DD435775"/>
  </w:style>
  <w:style w:type="paragraph" w:customStyle="1" w:styleId="5CF3A79C862C4FDD98DB3396FC5DF0F8">
    <w:name w:val="5CF3A79C862C4FDD98DB3396FC5DF0F8"/>
  </w:style>
  <w:style w:type="paragraph" w:customStyle="1" w:styleId="D73DC75BC6CC4A7A92C0194F3EA7D8C0">
    <w:name w:val="D73DC75BC6CC4A7A92C0194F3EA7D8C0"/>
  </w:style>
  <w:style w:type="paragraph" w:customStyle="1" w:styleId="72AFF1CE41994685BEF2D706ABA34C04">
    <w:name w:val="72AFF1CE41994685BEF2D706ABA34C04"/>
  </w:style>
  <w:style w:type="paragraph" w:customStyle="1" w:styleId="2D28E25442F24CC2BC1E228D2E17972D">
    <w:name w:val="2D28E25442F24CC2BC1E228D2E17972D"/>
  </w:style>
  <w:style w:type="paragraph" w:customStyle="1" w:styleId="4372E7B779DC46BD9A3D43604FE0DF85">
    <w:name w:val="4372E7B779DC46BD9A3D43604FE0DF85"/>
  </w:style>
  <w:style w:type="paragraph" w:customStyle="1" w:styleId="44A327093BF94DE596811B74CB1ED0C3">
    <w:name w:val="44A327093BF94DE596811B74CB1ED0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Minority Traits in America</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3E9FA8-3672-4960-A19C-923DBD788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75</TotalTime>
  <Pages>4</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Minority Traits in America</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Minority Traits in America</dc:title>
  <dc:subject/>
  <dc:creator>Bailee Ssmith</dc:creator>
  <cp:keywords/>
  <dc:description/>
  <cp:lastModifiedBy>Bailee Ssmith</cp:lastModifiedBy>
  <cp:revision>16</cp:revision>
  <cp:lastPrinted>2019-12-11T15:39:00Z</cp:lastPrinted>
  <dcterms:created xsi:type="dcterms:W3CDTF">2019-12-09T13:37:00Z</dcterms:created>
  <dcterms:modified xsi:type="dcterms:W3CDTF">2019-12-11T15:50:00Z</dcterms:modified>
</cp:coreProperties>
</file>